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17" w:rsidRDefault="007F4F79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C4CD8A" wp14:editId="470DE40D">
                <wp:simplePos x="0" y="0"/>
                <wp:positionH relativeFrom="column">
                  <wp:posOffset>-1828800</wp:posOffset>
                </wp:positionH>
                <wp:positionV relativeFrom="paragraph">
                  <wp:posOffset>219075</wp:posOffset>
                </wp:positionV>
                <wp:extent cx="9944100" cy="5572125"/>
                <wp:effectExtent l="0" t="0" r="0" b="952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0" cy="557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03B6" w:rsidRPr="004D0621" w:rsidRDefault="001B7057" w:rsidP="00796887">
                            <w:pPr>
                              <w:spacing w:afterLines="450" w:after="1080"/>
                              <w:rPr>
                                <w:rFonts w:ascii="Algerian" w:hAnsi="Algerian" w:cs="Adobe Devanagari"/>
                                <w:b/>
                                <w:color w:val="404040" w:themeColor="text1" w:themeTint="BF"/>
                                <w:sz w:val="72"/>
                                <w:szCs w:val="72"/>
                              </w:rPr>
                            </w:pPr>
                            <w:r w:rsidRPr="004D0621">
                              <w:rPr>
                                <w:rFonts w:ascii="Agency FB" w:hAnsi="Agency FB" w:cs="Adobe Naskh Medium"/>
                                <w:b/>
                                <w:color w:val="404040" w:themeColor="text1" w:themeTint="BF"/>
                                <w:sz w:val="72"/>
                                <w:szCs w:val="72"/>
                              </w:rPr>
                              <w:t xml:space="preserve">  </w:t>
                            </w:r>
                            <w:r w:rsidR="00E21B18" w:rsidRPr="004D0621">
                              <w:rPr>
                                <w:rFonts w:ascii="Adobe Devanagari" w:hAnsi="Adobe Devanagari" w:cs="Adobe Devanagari"/>
                                <w:b/>
                                <w:color w:val="404040" w:themeColor="text1" w:themeTint="B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B17942" w:rsidRPr="004D0621">
                              <w:rPr>
                                <w:rFonts w:ascii="Adobe Devanagari" w:hAnsi="Adobe Devanagari" w:cs="Adobe Devanagari"/>
                                <w:b/>
                                <w:color w:val="404040" w:themeColor="text1" w:themeTint="BF"/>
                                <w:sz w:val="60"/>
                                <w:szCs w:val="60"/>
                              </w:rPr>
                              <w:t xml:space="preserve">        </w:t>
                            </w:r>
                            <w:r w:rsidR="001B5C17" w:rsidRPr="004D0621">
                              <w:rPr>
                                <w:rFonts w:ascii="Adobe Devanagari" w:hAnsi="Adobe Devanagari" w:cs="Adobe Devanagari"/>
                                <w:b/>
                                <w:color w:val="404040" w:themeColor="text1" w:themeTint="BF"/>
                                <w:sz w:val="60"/>
                                <w:szCs w:val="60"/>
                              </w:rPr>
                              <w:t xml:space="preserve">             </w:t>
                            </w:r>
                            <w:r w:rsidR="004D0621">
                              <w:rPr>
                                <w:rFonts w:ascii="Adobe Devanagari" w:hAnsi="Adobe Devanagari" w:cs="Adobe Devanagari"/>
                                <w:b/>
                                <w:color w:val="404040" w:themeColor="text1" w:themeTint="BF"/>
                                <w:sz w:val="60"/>
                                <w:szCs w:val="60"/>
                              </w:rPr>
                              <w:t xml:space="preserve">   </w:t>
                            </w:r>
                            <w:r w:rsidR="00C933D8">
                              <w:rPr>
                                <w:rFonts w:ascii="Adobe Devanagari" w:hAnsi="Adobe Devanagari" w:cs="Adobe Devanagari"/>
                                <w:b/>
                                <w:color w:val="404040" w:themeColor="text1" w:themeTint="BF"/>
                                <w:sz w:val="60"/>
                                <w:szCs w:val="60"/>
                              </w:rPr>
                              <w:t xml:space="preserve">         </w:t>
                            </w:r>
                            <w:bookmarkStart w:id="0" w:name="_GoBack"/>
                            <w:bookmarkEnd w:id="0"/>
                            <w:r w:rsidR="00C933D8">
                              <w:rPr>
                                <w:rFonts w:ascii="Algerian" w:hAnsi="Algerian" w:cs="Adobe Devanagari"/>
                                <w:b/>
                                <w:color w:val="404040" w:themeColor="text1" w:themeTint="BF"/>
                                <w:sz w:val="72"/>
                                <w:szCs w:val="72"/>
                              </w:rPr>
                              <w:t xml:space="preserve">Training </w:t>
                            </w:r>
                            <w:proofErr w:type="spellStart"/>
                            <w:r w:rsidR="00C933D8">
                              <w:rPr>
                                <w:rFonts w:ascii="Algerian" w:hAnsi="Algerian" w:cs="Adobe Devanagari"/>
                                <w:b/>
                                <w:color w:val="404040" w:themeColor="text1" w:themeTint="BF"/>
                                <w:sz w:val="72"/>
                                <w:szCs w:val="72"/>
                              </w:rPr>
                              <w:t>c</w:t>
                            </w:r>
                            <w:r w:rsidR="00DF31FB" w:rsidRPr="004D0621">
                              <w:rPr>
                                <w:rFonts w:ascii="Algerian" w:hAnsi="Algerian" w:cs="Adobe Devanagari"/>
                                <w:b/>
                                <w:color w:val="404040" w:themeColor="text1" w:themeTint="BF"/>
                                <w:sz w:val="72"/>
                                <w:szCs w:val="72"/>
                              </w:rPr>
                              <w:t>ERTIFICATE</w:t>
                            </w:r>
                            <w:proofErr w:type="spellEnd"/>
                            <w:r w:rsidR="00A003B6" w:rsidRPr="004D0621">
                              <w:rPr>
                                <w:rFonts w:ascii="Algerian" w:hAnsi="Algerian" w:cs="Adobe Devanagari"/>
                                <w:b/>
                                <w:color w:val="404040" w:themeColor="text1" w:themeTint="BF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:rsidR="00A45CEA" w:rsidRPr="00A45CEA" w:rsidRDefault="007F4F79" w:rsidP="004D0621">
                            <w:pPr>
                              <w:spacing w:after="720"/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4D0621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8F338E" w:rsidRPr="004D0621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A8293B" w:rsidRPr="004D0621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             </w:t>
                            </w:r>
                            <w:r w:rsidR="008F338E" w:rsidRPr="004D0621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8293B" w:rsidRPr="004D0621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1B5C17" w:rsidRPr="004D0621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="00A8293B" w:rsidRPr="004D0621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45CEA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     </w:t>
                            </w:r>
                            <w:r w:rsidR="00A8293B" w:rsidRPr="004D0621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D0621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45CEA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ab/>
                            </w:r>
                            <w:r w:rsidR="00A45CEA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ab/>
                            </w:r>
                            <w:r w:rsidR="00A45CEA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ab/>
                            </w:r>
                            <w:r w:rsidR="00A45CEA">
                              <w:rPr>
                                <w:rFonts w:ascii="Adobe Caslon Pro Bold" w:hAnsi="Adobe Caslon Pro Bold" w:cs="Adobe Naskh Medium"/>
                                <w:color w:val="404040" w:themeColor="text1" w:themeTint="BF"/>
                                <w:sz w:val="36"/>
                                <w:szCs w:val="36"/>
                              </w:rPr>
                              <w:tab/>
                              <w:t xml:space="preserve">      </w:t>
                            </w:r>
                            <w:r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This </w:t>
                            </w:r>
                            <w:r w:rsidR="00796887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is </w:t>
                            </w:r>
                            <w:r w:rsidR="004D0621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28"/>
                                <w:szCs w:val="28"/>
                              </w:rPr>
                              <w:t>proudly presented to</w:t>
                            </w:r>
                          </w:p>
                          <w:p w:rsidR="007F4F79" w:rsidRPr="004D0621" w:rsidRDefault="00A45CEA" w:rsidP="00A45CEA">
                            <w:pPr>
                              <w:spacing w:after="720"/>
                              <w:ind w:left="5760" w:firstLine="720"/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</w:t>
                            </w:r>
                            <w:r w:rsidR="00B17942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______</w:t>
                            </w:r>
                            <w:r w:rsidR="00DF31FB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_</w:t>
                            </w:r>
                            <w:r w:rsidR="007F4F79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_</w:t>
                            </w:r>
                            <w:r w:rsidR="00897576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___</w:t>
                            </w:r>
                            <w:r w:rsidR="007F4F79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____</w:t>
                            </w:r>
                            <w:r w:rsid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_______</w:t>
                            </w:r>
                          </w:p>
                          <w:p w:rsidR="007F4F79" w:rsidRPr="004D0621" w:rsidRDefault="007F4F79" w:rsidP="004D0621">
                            <w:pPr>
                              <w:spacing w:after="720"/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</w:pPr>
                            <w:r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DF31FB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F338E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A8293B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              </w:t>
                            </w:r>
                            <w:r w:rsid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               </w:t>
                            </w:r>
                            <w:r w:rsidR="00796887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Has </w:t>
                            </w:r>
                            <w:r w:rsidR="004D0621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served</w:t>
                            </w:r>
                            <w:r w:rsidR="00796887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creditably </w:t>
                            </w:r>
                            <w:r w:rsidR="004D0621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during Training</w:t>
                            </w:r>
                            <w:r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07606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S</w:t>
                            </w:r>
                            <w:r w:rsid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ession</w:t>
                            </w:r>
                          </w:p>
                          <w:p w:rsidR="007F4F79" w:rsidRPr="00A45CEA" w:rsidRDefault="007F4F79" w:rsidP="004D0621">
                            <w:pPr>
                              <w:spacing w:after="480"/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  <w:r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="00C815B0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A8293B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                  </w:t>
                            </w:r>
                            <w:r w:rsidR="00897576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4D0621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="00A45CEA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="000B6D16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>Awarded by</w:t>
                            </w:r>
                            <w:r w:rsidR="00B17942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__</w:t>
                            </w:r>
                            <w:r w:rsidR="008F338E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>___</w:t>
                            </w:r>
                            <w:r w:rsidR="00897576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>____</w:t>
                            </w:r>
                            <w:r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>____</w:t>
                            </w:r>
                            <w:r w:rsidR="00C815B0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97576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>at _</w:t>
                            </w:r>
                            <w:r w:rsidR="008F338E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>____</w:t>
                            </w:r>
                            <w:r w:rsidR="00C815B0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>___</w:t>
                            </w:r>
                            <w:r w:rsidR="00897576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>___</w:t>
                            </w:r>
                            <w:r w:rsidR="00C815B0" w:rsidRPr="00A45CEA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36"/>
                                <w:szCs w:val="36"/>
                              </w:rPr>
                              <w:t>________</w:t>
                            </w:r>
                          </w:p>
                          <w:p w:rsidR="00363676" w:rsidRPr="004D0621" w:rsidRDefault="00363676" w:rsidP="00DF31FB">
                            <w:pPr>
                              <w:spacing w:after="40"/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</w:pPr>
                            <w:r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</w:t>
                            </w:r>
                          </w:p>
                          <w:p w:rsidR="00363676" w:rsidRPr="004D0621" w:rsidRDefault="00DF31FB" w:rsidP="00DF31FB">
                            <w:pPr>
                              <w:spacing w:after="40"/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</w:pPr>
                            <w:r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53188A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E21B18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1B5C17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                 </w:t>
                            </w:r>
                            <w:r w:rsidR="00897576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897576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_________</w:t>
                            </w:r>
                            <w:r w:rsidR="00363676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____              </w:t>
                            </w:r>
                            <w:r w:rsidR="00104117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          </w:t>
                            </w:r>
                            <w:r w:rsidR="001B5C17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            </w:t>
                            </w:r>
                            <w:r w:rsidR="009B3C2F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="00104117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363676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____________</w:t>
                            </w:r>
                          </w:p>
                          <w:p w:rsidR="00363676" w:rsidRPr="004D0621" w:rsidRDefault="00363676" w:rsidP="00DF31FB">
                            <w:pPr>
                              <w:spacing w:after="40"/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</w:pPr>
                            <w:r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     </w:t>
                            </w:r>
                            <w:r w:rsidR="00E21B18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53188A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B5C17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           </w:t>
                            </w:r>
                            <w:r w:rsid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Signature                                            </w:t>
                            </w:r>
                            <w:r w:rsidR="001B5C17"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                     </w:t>
                            </w:r>
                            <w:r w:rsid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4D0621">
                              <w:rPr>
                                <w:rFonts w:ascii="Adobe Garamond Pro Bold" w:hAnsi="Adobe Garamond Pro Bold" w:cs="Adobe Hebrew"/>
                                <w:color w:val="404040" w:themeColor="text1" w:themeTint="BF"/>
                                <w:sz w:val="40"/>
                                <w:szCs w:val="40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2in;margin-top:17.25pt;width:783pt;height:43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" filled="f" stroked="f">
                <v:textbox>
                  <w:txbxContent>
                    <w:p w:rsidR="00A003B6" w:rsidRPr="004D0621" w:rsidRDefault="001B7057" w:rsidP="00796887">
                      <w:pPr>
                        <w:spacing w:afterLines="450" w:after="1080"/>
                        <w:rPr>
                          <w:rFonts w:ascii="Algerian" w:hAnsi="Algerian" w:cs="Adobe Devanagari"/>
                          <w:b/>
                          <w:color w:val="404040" w:themeColor="text1" w:themeTint="BF"/>
                          <w:sz w:val="72"/>
                          <w:szCs w:val="72"/>
                        </w:rPr>
                      </w:pPr>
                      <w:r w:rsidRPr="004D0621">
                        <w:rPr>
                          <w:rFonts w:ascii="Agency FB" w:hAnsi="Agency FB" w:cs="Adobe Naskh Medium"/>
                          <w:b/>
                          <w:color w:val="404040" w:themeColor="text1" w:themeTint="BF"/>
                          <w:sz w:val="72"/>
                          <w:szCs w:val="72"/>
                        </w:rPr>
                        <w:t xml:space="preserve">  </w:t>
                      </w:r>
                      <w:r w:rsidR="00E21B18" w:rsidRPr="004D0621">
                        <w:rPr>
                          <w:rFonts w:ascii="Adobe Devanagari" w:hAnsi="Adobe Devanagari" w:cs="Adobe Devanagari"/>
                          <w:b/>
                          <w:color w:val="404040" w:themeColor="text1" w:themeTint="BF"/>
                          <w:sz w:val="60"/>
                          <w:szCs w:val="60"/>
                        </w:rPr>
                        <w:t xml:space="preserve"> </w:t>
                      </w:r>
                      <w:r w:rsidR="00B17942" w:rsidRPr="004D0621">
                        <w:rPr>
                          <w:rFonts w:ascii="Adobe Devanagari" w:hAnsi="Adobe Devanagari" w:cs="Adobe Devanagari"/>
                          <w:b/>
                          <w:color w:val="404040" w:themeColor="text1" w:themeTint="BF"/>
                          <w:sz w:val="60"/>
                          <w:szCs w:val="60"/>
                        </w:rPr>
                        <w:t xml:space="preserve">        </w:t>
                      </w:r>
                      <w:r w:rsidR="001B5C17" w:rsidRPr="004D0621">
                        <w:rPr>
                          <w:rFonts w:ascii="Adobe Devanagari" w:hAnsi="Adobe Devanagari" w:cs="Adobe Devanagari"/>
                          <w:b/>
                          <w:color w:val="404040" w:themeColor="text1" w:themeTint="BF"/>
                          <w:sz w:val="60"/>
                          <w:szCs w:val="60"/>
                        </w:rPr>
                        <w:t xml:space="preserve">             </w:t>
                      </w:r>
                      <w:r w:rsidR="004D0621">
                        <w:rPr>
                          <w:rFonts w:ascii="Adobe Devanagari" w:hAnsi="Adobe Devanagari" w:cs="Adobe Devanagari"/>
                          <w:b/>
                          <w:color w:val="404040" w:themeColor="text1" w:themeTint="BF"/>
                          <w:sz w:val="60"/>
                          <w:szCs w:val="60"/>
                        </w:rPr>
                        <w:t xml:space="preserve">   </w:t>
                      </w:r>
                      <w:r w:rsidR="00C933D8">
                        <w:rPr>
                          <w:rFonts w:ascii="Adobe Devanagari" w:hAnsi="Adobe Devanagari" w:cs="Adobe Devanagari"/>
                          <w:b/>
                          <w:color w:val="404040" w:themeColor="text1" w:themeTint="BF"/>
                          <w:sz w:val="60"/>
                          <w:szCs w:val="60"/>
                        </w:rPr>
                        <w:t xml:space="preserve">         </w:t>
                      </w:r>
                      <w:bookmarkStart w:id="1" w:name="_GoBack"/>
                      <w:bookmarkEnd w:id="1"/>
                      <w:r w:rsidR="00C933D8">
                        <w:rPr>
                          <w:rFonts w:ascii="Algerian" w:hAnsi="Algerian" w:cs="Adobe Devanagari"/>
                          <w:b/>
                          <w:color w:val="404040" w:themeColor="text1" w:themeTint="BF"/>
                          <w:sz w:val="72"/>
                          <w:szCs w:val="72"/>
                        </w:rPr>
                        <w:t xml:space="preserve">Training </w:t>
                      </w:r>
                      <w:proofErr w:type="spellStart"/>
                      <w:r w:rsidR="00C933D8">
                        <w:rPr>
                          <w:rFonts w:ascii="Algerian" w:hAnsi="Algerian" w:cs="Adobe Devanagari"/>
                          <w:b/>
                          <w:color w:val="404040" w:themeColor="text1" w:themeTint="BF"/>
                          <w:sz w:val="72"/>
                          <w:szCs w:val="72"/>
                        </w:rPr>
                        <w:t>c</w:t>
                      </w:r>
                      <w:r w:rsidR="00DF31FB" w:rsidRPr="004D0621">
                        <w:rPr>
                          <w:rFonts w:ascii="Algerian" w:hAnsi="Algerian" w:cs="Adobe Devanagari"/>
                          <w:b/>
                          <w:color w:val="404040" w:themeColor="text1" w:themeTint="BF"/>
                          <w:sz w:val="72"/>
                          <w:szCs w:val="72"/>
                        </w:rPr>
                        <w:t>ERTIFICATE</w:t>
                      </w:r>
                      <w:proofErr w:type="spellEnd"/>
                      <w:r w:rsidR="00A003B6" w:rsidRPr="004D0621">
                        <w:rPr>
                          <w:rFonts w:ascii="Algerian" w:hAnsi="Algerian" w:cs="Adobe Devanagari"/>
                          <w:b/>
                          <w:color w:val="404040" w:themeColor="text1" w:themeTint="BF"/>
                          <w:sz w:val="72"/>
                          <w:szCs w:val="72"/>
                        </w:rPr>
                        <w:t xml:space="preserve"> </w:t>
                      </w:r>
                    </w:p>
                    <w:p w:rsidR="00A45CEA" w:rsidRPr="00A45CEA" w:rsidRDefault="007F4F79" w:rsidP="004D0621">
                      <w:pPr>
                        <w:spacing w:after="720"/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4D0621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 xml:space="preserve">    </w:t>
                      </w:r>
                      <w:r w:rsidR="008F338E" w:rsidRPr="004D0621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 xml:space="preserve">  </w:t>
                      </w:r>
                      <w:r w:rsidR="00A8293B" w:rsidRPr="004D0621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 xml:space="preserve">               </w:t>
                      </w:r>
                      <w:r w:rsidR="008F338E" w:rsidRPr="004D0621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 xml:space="preserve"> </w:t>
                      </w:r>
                      <w:r w:rsidR="00A8293B" w:rsidRPr="004D0621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 xml:space="preserve">      </w:t>
                      </w:r>
                      <w:r w:rsidR="001B5C17" w:rsidRPr="004D0621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 xml:space="preserve">              </w:t>
                      </w:r>
                      <w:r w:rsidR="00A8293B" w:rsidRPr="004D0621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 xml:space="preserve"> </w:t>
                      </w:r>
                      <w:r w:rsidR="00A45CEA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 xml:space="preserve">       </w:t>
                      </w:r>
                      <w:r w:rsidR="00A8293B" w:rsidRPr="004D0621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 xml:space="preserve"> </w:t>
                      </w:r>
                      <w:r w:rsidR="004D0621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 xml:space="preserve"> </w:t>
                      </w:r>
                      <w:r w:rsidR="00A45CEA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ab/>
                      </w:r>
                      <w:r w:rsidR="00A45CEA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ab/>
                      </w:r>
                      <w:r w:rsidR="00A45CEA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ab/>
                      </w:r>
                      <w:r w:rsidR="00A45CEA">
                        <w:rPr>
                          <w:rFonts w:ascii="Adobe Caslon Pro Bold" w:hAnsi="Adobe Caslon Pro Bold" w:cs="Adobe Naskh Medium"/>
                          <w:color w:val="404040" w:themeColor="text1" w:themeTint="BF"/>
                          <w:sz w:val="36"/>
                          <w:szCs w:val="36"/>
                        </w:rPr>
                        <w:tab/>
                        <w:t xml:space="preserve">      </w:t>
                      </w:r>
                      <w:r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28"/>
                          <w:szCs w:val="28"/>
                        </w:rPr>
                        <w:t xml:space="preserve">This </w:t>
                      </w:r>
                      <w:r w:rsidR="00796887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28"/>
                          <w:szCs w:val="28"/>
                        </w:rPr>
                        <w:t xml:space="preserve">is </w:t>
                      </w:r>
                      <w:r w:rsidR="004D0621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28"/>
                          <w:szCs w:val="28"/>
                        </w:rPr>
                        <w:t>proudly presented to</w:t>
                      </w:r>
                    </w:p>
                    <w:p w:rsidR="007F4F79" w:rsidRPr="004D0621" w:rsidRDefault="00A45CEA" w:rsidP="00A45CEA">
                      <w:pPr>
                        <w:spacing w:after="720"/>
                        <w:ind w:left="5760" w:firstLine="720"/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</w:pPr>
                      <w:r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 </w:t>
                      </w:r>
                      <w:r w:rsidR="00B17942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______</w:t>
                      </w:r>
                      <w:r w:rsidR="00DF31FB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_</w:t>
                      </w:r>
                      <w:r w:rsidR="007F4F79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_</w:t>
                      </w:r>
                      <w:r w:rsidR="00897576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___</w:t>
                      </w:r>
                      <w:r w:rsidR="007F4F79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____</w:t>
                      </w:r>
                      <w:r w:rsid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_______</w:t>
                      </w:r>
                    </w:p>
                    <w:p w:rsidR="007F4F79" w:rsidRPr="004D0621" w:rsidRDefault="007F4F79" w:rsidP="004D0621">
                      <w:pPr>
                        <w:spacing w:after="720"/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</w:pPr>
                      <w:r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</w:t>
                      </w:r>
                      <w:r w:rsidR="00DF31FB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</w:t>
                      </w:r>
                      <w:r w:rsidR="008F338E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</w:t>
                      </w:r>
                      <w:r w:rsidR="00A8293B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               </w:t>
                      </w:r>
                      <w:r w:rsid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</w:t>
                      </w:r>
                      <w:r w:rsid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                </w:t>
                      </w:r>
                      <w:r w:rsidR="00796887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Has </w:t>
                      </w:r>
                      <w:r w:rsidR="004D0621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served</w:t>
                      </w:r>
                      <w:r w:rsidR="00796887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creditably </w:t>
                      </w:r>
                      <w:r w:rsidR="004D0621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during Training</w:t>
                      </w:r>
                      <w:r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</w:t>
                      </w:r>
                      <w:r w:rsidR="00607606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S</w:t>
                      </w:r>
                      <w:r w:rsid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ession</w:t>
                      </w:r>
                    </w:p>
                    <w:p w:rsidR="007F4F79" w:rsidRPr="00A45CEA" w:rsidRDefault="007F4F79" w:rsidP="004D0621">
                      <w:pPr>
                        <w:spacing w:after="480"/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</w:pPr>
                      <w:r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 xml:space="preserve">     </w:t>
                      </w:r>
                      <w:r w:rsidR="00C815B0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 xml:space="preserve">  </w:t>
                      </w:r>
                      <w:r w:rsidR="00A8293B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 xml:space="preserve">                    </w:t>
                      </w:r>
                      <w:r w:rsidR="00897576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 xml:space="preserve">  </w:t>
                      </w:r>
                      <w:r w:rsidR="004D0621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 xml:space="preserve">     </w:t>
                      </w:r>
                      <w:r w:rsidR="00A45CEA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 xml:space="preserve">              </w:t>
                      </w:r>
                      <w:r w:rsid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 xml:space="preserve">              </w:t>
                      </w:r>
                      <w:r w:rsidR="000B6D16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>Awarded by</w:t>
                      </w:r>
                      <w:r w:rsidR="00B17942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 xml:space="preserve"> __</w:t>
                      </w:r>
                      <w:r w:rsidR="008F338E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>___</w:t>
                      </w:r>
                      <w:r w:rsidR="00897576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>____</w:t>
                      </w:r>
                      <w:r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>____</w:t>
                      </w:r>
                      <w:r w:rsidR="00C815B0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 xml:space="preserve"> </w:t>
                      </w:r>
                      <w:r w:rsidR="00897576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>at _</w:t>
                      </w:r>
                      <w:r w:rsidR="008F338E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>____</w:t>
                      </w:r>
                      <w:r w:rsidR="00C815B0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>___</w:t>
                      </w:r>
                      <w:r w:rsidR="00897576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>___</w:t>
                      </w:r>
                      <w:r w:rsidR="00C815B0" w:rsidRPr="00A45CEA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36"/>
                          <w:szCs w:val="36"/>
                        </w:rPr>
                        <w:t>________</w:t>
                      </w:r>
                    </w:p>
                    <w:p w:rsidR="00363676" w:rsidRPr="004D0621" w:rsidRDefault="00363676" w:rsidP="00DF31FB">
                      <w:pPr>
                        <w:spacing w:after="40"/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</w:pPr>
                      <w:r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</w:t>
                      </w:r>
                    </w:p>
                    <w:p w:rsidR="00363676" w:rsidRPr="004D0621" w:rsidRDefault="00DF31FB" w:rsidP="00DF31FB">
                      <w:pPr>
                        <w:spacing w:after="40"/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</w:pPr>
                      <w:r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</w:t>
                      </w:r>
                      <w:r w:rsidR="0053188A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</w:t>
                      </w:r>
                      <w:r w:rsidR="00E21B18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</w:t>
                      </w:r>
                      <w:r w:rsidR="001B5C17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                  </w:t>
                      </w:r>
                      <w:r w:rsidR="00897576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</w:t>
                      </w:r>
                      <w:r w:rsid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</w:t>
                      </w:r>
                      <w:r w:rsidR="00897576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_________</w:t>
                      </w:r>
                      <w:r w:rsidR="00363676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____              </w:t>
                      </w:r>
                      <w:r w:rsidR="00104117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           </w:t>
                      </w:r>
                      <w:r w:rsidR="001B5C17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             </w:t>
                      </w:r>
                      <w:r w:rsidR="009B3C2F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</w:t>
                      </w:r>
                      <w:r w:rsidR="00104117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</w:t>
                      </w:r>
                      <w:r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</w:t>
                      </w:r>
                      <w:r w:rsidR="00363676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____________</w:t>
                      </w:r>
                    </w:p>
                    <w:p w:rsidR="00363676" w:rsidRPr="004D0621" w:rsidRDefault="00363676" w:rsidP="00DF31FB">
                      <w:pPr>
                        <w:spacing w:after="40"/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</w:pPr>
                      <w:r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      </w:t>
                      </w:r>
                      <w:r w:rsidR="00E21B18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</w:t>
                      </w:r>
                      <w:r w:rsidR="0053188A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</w:t>
                      </w:r>
                      <w:r w:rsidR="001B5C17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            </w:t>
                      </w:r>
                      <w:r w:rsid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</w:t>
                      </w:r>
                      <w:r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Signature                                            </w:t>
                      </w:r>
                      <w:r w:rsidR="001B5C17"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                           </w:t>
                      </w:r>
                      <w:r w:rsid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 xml:space="preserve"> </w:t>
                      </w:r>
                      <w:r w:rsidRPr="004D0621">
                        <w:rPr>
                          <w:rFonts w:ascii="Adobe Garamond Pro Bold" w:hAnsi="Adobe Garamond Pro Bold" w:cs="Adobe Hebrew"/>
                          <w:color w:val="404040" w:themeColor="text1" w:themeTint="BF"/>
                          <w:sz w:val="40"/>
                          <w:szCs w:val="40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AB11B2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E98F65" wp14:editId="4C2EFA65">
                <wp:simplePos x="0" y="0"/>
                <wp:positionH relativeFrom="column">
                  <wp:posOffset>921385</wp:posOffset>
                </wp:positionH>
                <wp:positionV relativeFrom="paragraph">
                  <wp:posOffset>425450</wp:posOffset>
                </wp:positionV>
                <wp:extent cx="6498590" cy="1117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8590" cy="111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390F" w:rsidRPr="002808CE" w:rsidRDefault="004C390F" w:rsidP="002808CE">
                            <w:pPr>
                              <w:rPr>
                                <w:rFonts w:ascii="Trajan Pro 3" w:hAnsi="Trajan Pro 3"/>
                                <w:color w:val="C0000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72.55pt;margin-top:33.5pt;width:511.7pt;height:8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" filled="f" stroked="f">
                <v:textbox style="mso-fit-shape-to-text:t">
                  <w:txbxContent>
                    <w:p w:rsidR="004C390F" w:rsidRPr="002808CE" w:rsidRDefault="004C390F" w:rsidP="002808CE">
                      <w:pPr>
                        <w:rPr>
                          <w:rFonts w:ascii="Trajan Pro 3" w:hAnsi="Trajan Pro 3"/>
                          <w:color w:val="C00000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5378">
        <w:rPr>
          <w:noProof/>
          <w:lang w:val="en-US" w:eastAsia="en-US"/>
        </w:rPr>
        <w:drawing>
          <wp:inline distT="0" distB="0" distL="0" distR="0" wp14:anchorId="4CEAED72" wp14:editId="6BA414EA">
            <wp:extent cx="8229421" cy="5815328"/>
            <wp:effectExtent l="0" t="0" r="635" b="0"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 printable cat adoption certificate.jp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421" cy="5815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017" w:rsidSect="004C390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79C" w:rsidRDefault="003F779C" w:rsidP="004C390F">
      <w:pPr>
        <w:spacing w:after="0" w:line="240" w:lineRule="auto"/>
      </w:pPr>
      <w:r>
        <w:separator/>
      </w:r>
    </w:p>
  </w:endnote>
  <w:endnote w:type="continuationSeparator" w:id="0">
    <w:p w:rsidR="003F779C" w:rsidRDefault="003F779C" w:rsidP="004C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dobe Devanagari"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dobe Naskh Medium">
    <w:panose1 w:val="00000000000000000000"/>
    <w:charset w:val="00"/>
    <w:family w:val="modern"/>
    <w:notTrueType/>
    <w:pitch w:val="variable"/>
    <w:sig w:usb0="00002003" w:usb1="00000000" w:usb2="00000000" w:usb3="00000000" w:csb0="00000041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Trajan Pro 3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79C" w:rsidRDefault="003F779C" w:rsidP="004C390F">
      <w:pPr>
        <w:spacing w:after="0" w:line="240" w:lineRule="auto"/>
      </w:pPr>
      <w:r>
        <w:separator/>
      </w:r>
    </w:p>
  </w:footnote>
  <w:footnote w:type="continuationSeparator" w:id="0">
    <w:p w:rsidR="003F779C" w:rsidRDefault="003F779C" w:rsidP="004C39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FFB"/>
    <w:rsid w:val="00024A94"/>
    <w:rsid w:val="00045406"/>
    <w:rsid w:val="00084096"/>
    <w:rsid w:val="000B6D16"/>
    <w:rsid w:val="00104117"/>
    <w:rsid w:val="001570B9"/>
    <w:rsid w:val="001944FC"/>
    <w:rsid w:val="001B5C17"/>
    <w:rsid w:val="001B7057"/>
    <w:rsid w:val="00230E82"/>
    <w:rsid w:val="002536A5"/>
    <w:rsid w:val="002621E7"/>
    <w:rsid w:val="002808CE"/>
    <w:rsid w:val="00300E38"/>
    <w:rsid w:val="0030587A"/>
    <w:rsid w:val="00363676"/>
    <w:rsid w:val="00364425"/>
    <w:rsid w:val="003C1D08"/>
    <w:rsid w:val="003D3E2C"/>
    <w:rsid w:val="003F779C"/>
    <w:rsid w:val="00413493"/>
    <w:rsid w:val="00425FBB"/>
    <w:rsid w:val="004754AD"/>
    <w:rsid w:val="004C390F"/>
    <w:rsid w:val="004C6CC1"/>
    <w:rsid w:val="004D0621"/>
    <w:rsid w:val="004F0697"/>
    <w:rsid w:val="0051636E"/>
    <w:rsid w:val="0053188A"/>
    <w:rsid w:val="00607606"/>
    <w:rsid w:val="00686AD4"/>
    <w:rsid w:val="00697FFB"/>
    <w:rsid w:val="006C7277"/>
    <w:rsid w:val="006D1E06"/>
    <w:rsid w:val="0071480B"/>
    <w:rsid w:val="00717246"/>
    <w:rsid w:val="0076519C"/>
    <w:rsid w:val="00796887"/>
    <w:rsid w:val="007C5BD3"/>
    <w:rsid w:val="007F4F79"/>
    <w:rsid w:val="0088236C"/>
    <w:rsid w:val="00897576"/>
    <w:rsid w:val="008F338E"/>
    <w:rsid w:val="00906005"/>
    <w:rsid w:val="009A1FA3"/>
    <w:rsid w:val="009B3C2F"/>
    <w:rsid w:val="00A003B6"/>
    <w:rsid w:val="00A45CEA"/>
    <w:rsid w:val="00A614A6"/>
    <w:rsid w:val="00A74141"/>
    <w:rsid w:val="00A8293B"/>
    <w:rsid w:val="00A93847"/>
    <w:rsid w:val="00AB11B2"/>
    <w:rsid w:val="00AC5440"/>
    <w:rsid w:val="00B12F66"/>
    <w:rsid w:val="00B17942"/>
    <w:rsid w:val="00C815B0"/>
    <w:rsid w:val="00C933D8"/>
    <w:rsid w:val="00CB4632"/>
    <w:rsid w:val="00CD2C53"/>
    <w:rsid w:val="00D13E1E"/>
    <w:rsid w:val="00DC40D2"/>
    <w:rsid w:val="00DD284F"/>
    <w:rsid w:val="00DF31FB"/>
    <w:rsid w:val="00E21B18"/>
    <w:rsid w:val="00E37A76"/>
    <w:rsid w:val="00E83850"/>
    <w:rsid w:val="00E92E67"/>
    <w:rsid w:val="00EF4963"/>
    <w:rsid w:val="00F35760"/>
    <w:rsid w:val="00FD5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C3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390F"/>
  </w:style>
  <w:style w:type="paragraph" w:styleId="Footer">
    <w:name w:val="footer"/>
    <w:basedOn w:val="Normal"/>
    <w:link w:val="FooterChar"/>
    <w:uiPriority w:val="99"/>
    <w:semiHidden/>
    <w:unhideWhenUsed/>
    <w:rsid w:val="004C3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39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C3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390F"/>
  </w:style>
  <w:style w:type="paragraph" w:styleId="Footer">
    <w:name w:val="footer"/>
    <w:basedOn w:val="Normal"/>
    <w:link w:val="FooterChar"/>
    <w:uiPriority w:val="99"/>
    <w:semiHidden/>
    <w:unhideWhenUsed/>
    <w:rsid w:val="004C3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3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S%20work\Doc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Doc1</Template>
  <TotalTime>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2017-12-18T13:08:00Z</dcterms:created>
  <dcterms:modified xsi:type="dcterms:W3CDTF">2026-10-09T14:53:00Z</dcterms:modified>
</cp:coreProperties>
</file>